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51113" w14:textId="77777777" w:rsidR="00E6312B" w:rsidRPr="00E6312B" w:rsidRDefault="00E6312B" w:rsidP="00E6312B">
      <w:pPr>
        <w:rPr>
          <w:rFonts w:ascii="Arial" w:hAnsi="Arial" w:cs="Arial"/>
          <w:sz w:val="24"/>
          <w:szCs w:val="24"/>
          <w:lang w:val="sr-Latn-RS"/>
        </w:rPr>
      </w:pPr>
    </w:p>
    <w:p w14:paraId="40CCF339" w14:textId="77777777" w:rsidR="00E6312B" w:rsidRPr="00E6312B" w:rsidRDefault="00E6312B" w:rsidP="00E6312B">
      <w:pPr>
        <w:rPr>
          <w:rFonts w:ascii="Arial" w:hAnsi="Arial" w:cs="Arial"/>
          <w:sz w:val="24"/>
          <w:szCs w:val="24"/>
          <w:lang w:val="sr-Latn-RS"/>
        </w:rPr>
      </w:pPr>
    </w:p>
    <w:p w14:paraId="119BAC26" w14:textId="77777777" w:rsidR="00E6312B" w:rsidRPr="00E6312B" w:rsidRDefault="00E6312B" w:rsidP="00E6312B">
      <w:pPr>
        <w:rPr>
          <w:rFonts w:ascii="Arial" w:hAnsi="Arial" w:cs="Arial"/>
          <w:sz w:val="24"/>
          <w:szCs w:val="24"/>
          <w:lang w:val="sr-Latn-RS"/>
        </w:rPr>
      </w:pPr>
    </w:p>
    <w:p w14:paraId="1C27EA80" w14:textId="77777777" w:rsidR="00E6312B" w:rsidRPr="00E6312B" w:rsidRDefault="00E6312B" w:rsidP="00E6312B">
      <w:pPr>
        <w:rPr>
          <w:rFonts w:ascii="Arial" w:hAnsi="Arial" w:cs="Arial"/>
          <w:sz w:val="24"/>
          <w:szCs w:val="24"/>
          <w:lang w:val="sr-Latn-RS"/>
        </w:rPr>
      </w:pPr>
    </w:p>
    <w:p w14:paraId="425BE8EC" w14:textId="77777777" w:rsidR="00E6312B" w:rsidRPr="00E6312B" w:rsidRDefault="00E6312B" w:rsidP="00E6312B">
      <w:pPr>
        <w:rPr>
          <w:rFonts w:ascii="Arial" w:hAnsi="Arial" w:cs="Arial"/>
          <w:sz w:val="24"/>
          <w:szCs w:val="24"/>
          <w:lang w:val="sr-Latn-RS"/>
        </w:rPr>
      </w:pPr>
    </w:p>
    <w:p w14:paraId="5B0376F5" w14:textId="77777777" w:rsidR="00E6312B" w:rsidRPr="00E6312B" w:rsidRDefault="00E6312B" w:rsidP="00E6312B">
      <w:pPr>
        <w:rPr>
          <w:rFonts w:ascii="Arial" w:hAnsi="Arial" w:cs="Arial"/>
          <w:sz w:val="24"/>
          <w:szCs w:val="24"/>
          <w:lang w:val="sr-Latn-RS"/>
        </w:rPr>
      </w:pPr>
    </w:p>
    <w:p w14:paraId="2EF76AF3" w14:textId="77777777" w:rsidR="00E6312B" w:rsidRPr="00E6312B" w:rsidRDefault="00E6312B" w:rsidP="00E6312B">
      <w:pPr>
        <w:rPr>
          <w:rFonts w:ascii="Arial" w:hAnsi="Arial" w:cs="Arial"/>
          <w:sz w:val="24"/>
          <w:szCs w:val="24"/>
          <w:lang w:val="sr-Latn-RS"/>
        </w:rPr>
      </w:pPr>
    </w:p>
    <w:p w14:paraId="64CEACDD" w14:textId="77777777" w:rsidR="00E6312B" w:rsidRPr="00E6312B" w:rsidRDefault="00E6312B" w:rsidP="00E6312B">
      <w:pPr>
        <w:rPr>
          <w:rFonts w:ascii="Arial" w:hAnsi="Arial" w:cs="Arial"/>
          <w:sz w:val="24"/>
          <w:szCs w:val="24"/>
          <w:lang w:val="sr-Latn-RS"/>
        </w:rPr>
      </w:pPr>
    </w:p>
    <w:p w14:paraId="67CA8A27" w14:textId="77777777" w:rsidR="00E6312B" w:rsidRPr="00E6312B" w:rsidRDefault="00E6312B" w:rsidP="00E6312B">
      <w:pPr>
        <w:rPr>
          <w:rFonts w:ascii="Arial" w:hAnsi="Arial" w:cs="Arial"/>
          <w:sz w:val="24"/>
          <w:szCs w:val="24"/>
          <w:lang w:val="sr-Latn-RS"/>
        </w:rPr>
      </w:pPr>
    </w:p>
    <w:p w14:paraId="6022DB46" w14:textId="77777777" w:rsidR="00E6312B" w:rsidRPr="00E6312B" w:rsidRDefault="00E6312B" w:rsidP="00E6312B">
      <w:pPr>
        <w:rPr>
          <w:rFonts w:ascii="Arial" w:hAnsi="Arial" w:cs="Arial"/>
          <w:sz w:val="24"/>
          <w:szCs w:val="24"/>
          <w:lang w:val="sr-Latn-RS"/>
        </w:rPr>
      </w:pPr>
    </w:p>
    <w:p w14:paraId="3442F5DB" w14:textId="77777777" w:rsidR="00E6312B" w:rsidRDefault="00E6312B" w:rsidP="00E6312B">
      <w:pPr>
        <w:rPr>
          <w:rFonts w:ascii="Arial" w:hAnsi="Arial" w:cs="Arial"/>
          <w:sz w:val="24"/>
          <w:szCs w:val="24"/>
          <w:lang w:val="sr-Latn-RS"/>
        </w:rPr>
      </w:pPr>
    </w:p>
    <w:p w14:paraId="07DE9BD8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020D5350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5441CD1F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7B670CC8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3B62426D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439B2D7C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332CB860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55AA1BE8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79FD75BC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0B9AA111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4621AEB7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15387C66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33090755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7C6B1D25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344A0968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1757A317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181867B3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7B4EF64C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1F4BAB43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34F5E150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57D187D6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1C550B6A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05A39FDA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71382677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12288CE2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38B17213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0A7210AE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54F6AB84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161ECBA9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p w14:paraId="3677CAAB" w14:textId="77777777" w:rsidR="006546E8" w:rsidRPr="006546E8" w:rsidRDefault="006546E8" w:rsidP="006546E8">
      <w:pPr>
        <w:rPr>
          <w:rFonts w:ascii="Arial" w:hAnsi="Arial" w:cs="Arial"/>
          <w:sz w:val="24"/>
          <w:szCs w:val="24"/>
          <w:lang w:val="sr-Latn-RS"/>
        </w:rPr>
      </w:pPr>
    </w:p>
    <w:sectPr w:rsidR="006546E8" w:rsidRPr="006546E8" w:rsidSect="00E6312B">
      <w:headerReference w:type="default" r:id="rId8"/>
      <w:footerReference w:type="default" r:id="rId9"/>
      <w:pgSz w:w="11907" w:h="16840" w:code="9"/>
      <w:pgMar w:top="2381" w:right="1134" w:bottom="340" w:left="1134" w:header="284" w:footer="397" w:gutter="5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D6C89" w14:textId="77777777" w:rsidR="00632435" w:rsidRDefault="00632435">
      <w:r>
        <w:separator/>
      </w:r>
    </w:p>
  </w:endnote>
  <w:endnote w:type="continuationSeparator" w:id="0">
    <w:p w14:paraId="0CD5B8F3" w14:textId="77777777" w:rsidR="00632435" w:rsidRDefault="00632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YR"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8" w:type="dxa"/>
      <w:tblInd w:w="-34" w:type="dxa"/>
      <w:tblLayout w:type="fixed"/>
      <w:tblLook w:val="01E0" w:firstRow="1" w:lastRow="1" w:firstColumn="1" w:lastColumn="1" w:noHBand="0" w:noVBand="0"/>
    </w:tblPr>
    <w:tblGrid>
      <w:gridCol w:w="9052"/>
      <w:gridCol w:w="1296"/>
    </w:tblGrid>
    <w:tr w:rsidR="00CB7DAF" w:rsidRPr="001079AB" w14:paraId="48341F84" w14:textId="77777777">
      <w:trPr>
        <w:trHeight w:val="1440"/>
      </w:trPr>
      <w:tc>
        <w:tcPr>
          <w:tcW w:w="9052" w:type="dxa"/>
        </w:tcPr>
        <w:p w14:paraId="732F3541" w14:textId="77777777" w:rsidR="00E6312B" w:rsidRDefault="00E6312B" w:rsidP="00E6312B">
          <w:pPr>
            <w:pStyle w:val="Footer"/>
            <w:tabs>
              <w:tab w:val="right" w:pos="8823"/>
            </w:tabs>
            <w:ind w:left="-108"/>
            <w:jc w:val="center"/>
            <w:rPr>
              <w:rFonts w:ascii="Arial" w:hAnsi="Arial" w:cs="Arial"/>
              <w:b/>
              <w:sz w:val="18"/>
              <w:szCs w:val="18"/>
              <w:lang w:val="sl-SI"/>
            </w:rPr>
          </w:pPr>
          <w:r w:rsidRPr="00E6312B">
            <w:rPr>
              <w:rFonts w:ascii="Arial" w:hAnsi="Arial" w:cs="Arial"/>
              <w:b/>
              <w:sz w:val="18"/>
              <w:szCs w:val="18"/>
              <w:lang w:val="sl-SI"/>
            </w:rPr>
            <w:t>NEMANJA UROŠEVIĆ PR SERVIS FISKALNIH UREĐAJA NECA PLUS 015 MAJUR</w:t>
          </w:r>
          <w:r w:rsidR="005B1D7D" w:rsidRPr="005B1D7D">
            <w:rPr>
              <w:rFonts w:ascii="Arial" w:hAnsi="Arial" w:cs="Arial"/>
              <w:b/>
              <w:sz w:val="18"/>
              <w:szCs w:val="18"/>
              <w:lang w:val="sl-SI"/>
            </w:rPr>
            <w:t>,</w:t>
          </w:r>
        </w:p>
        <w:p w14:paraId="751AE650" w14:textId="77777777" w:rsidR="005B1D7D" w:rsidRPr="005B1D7D" w:rsidRDefault="00E6312B" w:rsidP="00E6312B">
          <w:pPr>
            <w:pStyle w:val="Footer"/>
            <w:tabs>
              <w:tab w:val="right" w:pos="8823"/>
            </w:tabs>
            <w:ind w:left="-108"/>
            <w:jc w:val="center"/>
            <w:rPr>
              <w:rFonts w:ascii="Arial" w:hAnsi="Arial" w:cs="Arial"/>
              <w:b/>
              <w:sz w:val="18"/>
              <w:szCs w:val="18"/>
              <w:lang w:val="sl-SI"/>
            </w:rPr>
          </w:pPr>
          <w:r>
            <w:rPr>
              <w:rFonts w:ascii="Arial" w:hAnsi="Arial" w:cs="Arial"/>
              <w:b/>
              <w:sz w:val="18"/>
              <w:szCs w:val="18"/>
              <w:lang w:val="sl-SI"/>
            </w:rPr>
            <w:t>Janka Veselinovi</w:t>
          </w:r>
          <w:r>
            <w:rPr>
              <w:rFonts w:ascii="Arial" w:hAnsi="Arial" w:cs="Arial"/>
              <w:b/>
              <w:sz w:val="18"/>
              <w:szCs w:val="18"/>
              <w:lang w:val="sr-Latn-RS"/>
            </w:rPr>
            <w:t xml:space="preserve">ća </w:t>
          </w:r>
          <w:r>
            <w:rPr>
              <w:rFonts w:ascii="Arial" w:hAnsi="Arial" w:cs="Arial"/>
              <w:b/>
              <w:sz w:val="18"/>
              <w:szCs w:val="18"/>
              <w:lang w:val="sl-SI"/>
            </w:rPr>
            <w:t>21</w:t>
          </w:r>
          <w:r w:rsidR="005B1D7D" w:rsidRPr="005B1D7D">
            <w:rPr>
              <w:rFonts w:ascii="Arial" w:hAnsi="Arial" w:cs="Arial"/>
              <w:b/>
              <w:sz w:val="18"/>
              <w:szCs w:val="18"/>
              <w:lang w:val="sl-SI"/>
            </w:rPr>
            <w:t>, 15</w:t>
          </w:r>
          <w:r>
            <w:rPr>
              <w:rFonts w:ascii="Arial" w:hAnsi="Arial" w:cs="Arial"/>
              <w:b/>
              <w:sz w:val="18"/>
              <w:szCs w:val="18"/>
              <w:lang w:val="sl-SI"/>
            </w:rPr>
            <w:t>000</w:t>
          </w:r>
          <w:r w:rsidR="005B1D7D" w:rsidRPr="005B1D7D">
            <w:rPr>
              <w:rFonts w:ascii="Arial" w:hAnsi="Arial" w:cs="Arial"/>
              <w:b/>
              <w:sz w:val="18"/>
              <w:szCs w:val="18"/>
              <w:lang w:val="sl-SI"/>
            </w:rPr>
            <w:t xml:space="preserve"> Šabac</w:t>
          </w:r>
        </w:p>
        <w:p w14:paraId="240273E4" w14:textId="77777777" w:rsidR="00CB4010" w:rsidRDefault="00E6312B" w:rsidP="005B1D7D">
          <w:pPr>
            <w:pStyle w:val="Footer"/>
            <w:tabs>
              <w:tab w:val="right" w:pos="8823"/>
            </w:tabs>
            <w:ind w:left="-108"/>
            <w:jc w:val="center"/>
            <w:rPr>
              <w:rFonts w:ascii="Arial" w:hAnsi="Arial" w:cs="Arial"/>
              <w:b/>
              <w:sz w:val="18"/>
              <w:szCs w:val="18"/>
              <w:lang w:val="sl-SI"/>
            </w:rPr>
          </w:pPr>
          <w:r w:rsidRPr="00E6312B">
            <w:rPr>
              <w:rFonts w:ascii="Arial" w:hAnsi="Arial" w:cs="Arial"/>
              <w:b/>
              <w:sz w:val="18"/>
              <w:szCs w:val="18"/>
              <w:lang w:val="sl-SI"/>
            </w:rPr>
            <w:t>NECA PLUS 015</w:t>
          </w:r>
          <w:r w:rsidR="005B1D7D" w:rsidRPr="005B1D7D">
            <w:rPr>
              <w:rFonts w:ascii="Arial" w:hAnsi="Arial" w:cs="Arial"/>
              <w:b/>
              <w:sz w:val="18"/>
              <w:szCs w:val="18"/>
              <w:lang w:val="sl-SI"/>
            </w:rPr>
            <w:t xml:space="preserve">, PIB: </w:t>
          </w:r>
          <w:r w:rsidRPr="00E6312B">
            <w:rPr>
              <w:rFonts w:ascii="Arial" w:hAnsi="Arial" w:cs="Arial"/>
              <w:b/>
              <w:sz w:val="18"/>
              <w:szCs w:val="18"/>
              <w:lang w:val="sl-SI"/>
            </w:rPr>
            <w:t>110047875</w:t>
          </w:r>
          <w:r w:rsidR="005B1D7D" w:rsidRPr="005B1D7D">
            <w:rPr>
              <w:rFonts w:ascii="Arial" w:hAnsi="Arial" w:cs="Arial"/>
              <w:b/>
              <w:sz w:val="18"/>
              <w:szCs w:val="18"/>
              <w:lang w:val="sl-SI"/>
            </w:rPr>
            <w:t>, matič</w:t>
          </w:r>
          <w:r w:rsidR="00CB4010">
            <w:rPr>
              <w:rFonts w:ascii="Arial" w:hAnsi="Arial" w:cs="Arial"/>
              <w:b/>
              <w:sz w:val="18"/>
              <w:szCs w:val="18"/>
              <w:lang w:val="sl-SI"/>
            </w:rPr>
            <w:t xml:space="preserve">ni broj: </w:t>
          </w:r>
          <w:r w:rsidRPr="00E6312B">
            <w:rPr>
              <w:rFonts w:ascii="Arial" w:hAnsi="Arial" w:cs="Arial"/>
              <w:b/>
              <w:sz w:val="18"/>
              <w:szCs w:val="18"/>
              <w:lang w:val="sl-SI"/>
            </w:rPr>
            <w:t>64610058</w:t>
          </w:r>
          <w:r w:rsidR="00CB4010">
            <w:rPr>
              <w:rFonts w:ascii="Arial" w:hAnsi="Arial" w:cs="Arial"/>
              <w:b/>
              <w:sz w:val="18"/>
              <w:szCs w:val="18"/>
              <w:lang w:val="sl-SI"/>
            </w:rPr>
            <w:t>, Tekući račun</w:t>
          </w:r>
          <w:r w:rsidR="005B1D7D" w:rsidRPr="005B1D7D">
            <w:rPr>
              <w:rFonts w:ascii="Arial" w:hAnsi="Arial" w:cs="Arial"/>
              <w:b/>
              <w:sz w:val="18"/>
              <w:szCs w:val="18"/>
              <w:lang w:val="sl-SI"/>
            </w:rPr>
            <w:t xml:space="preserve">: </w:t>
          </w:r>
          <w:r w:rsidRPr="00E6312B">
            <w:rPr>
              <w:rFonts w:ascii="Arial" w:hAnsi="Arial" w:cs="Arial"/>
              <w:b/>
              <w:sz w:val="18"/>
              <w:szCs w:val="18"/>
              <w:lang w:val="sl-SI"/>
            </w:rPr>
            <w:t>330-48001087-21</w:t>
          </w:r>
          <w:r w:rsidR="005B1D7D" w:rsidRPr="005B1D7D">
            <w:rPr>
              <w:rFonts w:ascii="Arial" w:hAnsi="Arial" w:cs="Arial"/>
              <w:b/>
              <w:sz w:val="18"/>
              <w:szCs w:val="18"/>
              <w:lang w:val="sl-SI"/>
            </w:rPr>
            <w:t>,</w:t>
          </w:r>
        </w:p>
        <w:p w14:paraId="0D24A9CE" w14:textId="77777777" w:rsidR="005B1D7D" w:rsidRPr="005B1D7D" w:rsidRDefault="005B1D7D" w:rsidP="005B1D7D">
          <w:pPr>
            <w:pStyle w:val="Footer"/>
            <w:tabs>
              <w:tab w:val="right" w:pos="8823"/>
            </w:tabs>
            <w:ind w:left="-108"/>
            <w:jc w:val="center"/>
            <w:rPr>
              <w:rFonts w:ascii="Arial" w:hAnsi="Arial" w:cs="Arial"/>
              <w:b/>
              <w:sz w:val="18"/>
              <w:szCs w:val="18"/>
              <w:lang w:val="sl-SI"/>
            </w:rPr>
          </w:pPr>
          <w:r w:rsidRPr="005B1D7D">
            <w:rPr>
              <w:rFonts w:ascii="Arial" w:hAnsi="Arial" w:cs="Arial"/>
              <w:b/>
              <w:sz w:val="18"/>
              <w:szCs w:val="18"/>
              <w:lang w:val="sl-SI"/>
            </w:rPr>
            <w:t xml:space="preserve">Šifra delatnosti: </w:t>
          </w:r>
          <w:r w:rsidR="00E6312B" w:rsidRPr="00E6312B">
            <w:rPr>
              <w:rFonts w:ascii="Arial" w:hAnsi="Arial" w:cs="Arial"/>
              <w:b/>
              <w:sz w:val="18"/>
              <w:szCs w:val="18"/>
              <w:lang w:val="sl-SI"/>
            </w:rPr>
            <w:t>9511</w:t>
          </w:r>
        </w:p>
        <w:p w14:paraId="5292EB3F" w14:textId="77777777" w:rsidR="00CB7DAF" w:rsidRDefault="005B1D7D" w:rsidP="005B1D7D">
          <w:pPr>
            <w:pStyle w:val="Footer"/>
            <w:tabs>
              <w:tab w:val="right" w:pos="8823"/>
            </w:tabs>
            <w:ind w:left="-108"/>
            <w:jc w:val="center"/>
            <w:rPr>
              <w:rFonts w:ascii="Arial" w:hAnsi="Arial" w:cs="Arial"/>
              <w:b/>
              <w:sz w:val="18"/>
              <w:szCs w:val="18"/>
              <w:lang w:val="sl-SI"/>
            </w:rPr>
          </w:pPr>
          <w:r w:rsidRPr="005B1D7D">
            <w:rPr>
              <w:rFonts w:ascii="Arial" w:hAnsi="Arial" w:cs="Arial"/>
              <w:b/>
              <w:sz w:val="18"/>
              <w:szCs w:val="18"/>
              <w:lang w:val="sl-SI"/>
            </w:rPr>
            <w:t xml:space="preserve">Tel: +381(0)15 </w:t>
          </w:r>
          <w:r w:rsidR="00E6312B" w:rsidRPr="00E6312B">
            <w:rPr>
              <w:rFonts w:ascii="Arial" w:hAnsi="Arial" w:cs="Arial"/>
              <w:b/>
              <w:sz w:val="18"/>
              <w:szCs w:val="18"/>
              <w:lang w:val="sl-SI"/>
            </w:rPr>
            <w:t>348 443</w:t>
          </w:r>
          <w:r w:rsidRPr="005B1D7D">
            <w:rPr>
              <w:rFonts w:ascii="Arial" w:hAnsi="Arial" w:cs="Arial"/>
              <w:b/>
              <w:sz w:val="18"/>
              <w:szCs w:val="18"/>
              <w:lang w:val="sl-SI"/>
            </w:rPr>
            <w:t xml:space="preserve">, +381(0)63 </w:t>
          </w:r>
          <w:r w:rsidR="00E6312B" w:rsidRPr="00E6312B">
            <w:rPr>
              <w:rFonts w:ascii="Arial" w:hAnsi="Arial" w:cs="Arial"/>
              <w:b/>
              <w:sz w:val="18"/>
              <w:szCs w:val="18"/>
              <w:lang w:val="sl-SI"/>
            </w:rPr>
            <w:t>44 66 55 2</w:t>
          </w:r>
          <w:r w:rsidRPr="005B1D7D">
            <w:rPr>
              <w:rFonts w:ascii="Arial" w:hAnsi="Arial" w:cs="Arial"/>
              <w:b/>
              <w:sz w:val="18"/>
              <w:szCs w:val="18"/>
              <w:lang w:val="sl-SI"/>
            </w:rPr>
            <w:t>, e-mail:</w:t>
          </w:r>
          <w:r w:rsidR="00E6312B">
            <w:rPr>
              <w:rFonts w:ascii="Arial" w:hAnsi="Arial" w:cs="Arial"/>
              <w:b/>
              <w:sz w:val="18"/>
              <w:szCs w:val="18"/>
              <w:lang w:val="sl-SI"/>
            </w:rPr>
            <w:t xml:space="preserve"> </w:t>
          </w:r>
          <w:r w:rsidR="00E6312B" w:rsidRPr="00E6312B">
            <w:rPr>
              <w:rFonts w:ascii="Arial" w:hAnsi="Arial" w:cs="Arial"/>
              <w:b/>
              <w:sz w:val="18"/>
              <w:szCs w:val="18"/>
              <w:lang w:val="sl-SI"/>
            </w:rPr>
            <w:t>office@necaplus.rs</w:t>
          </w:r>
          <w:r w:rsidR="00E6312B">
            <w:rPr>
              <w:rFonts w:ascii="Arial" w:hAnsi="Arial" w:cs="Arial"/>
              <w:b/>
              <w:sz w:val="18"/>
              <w:szCs w:val="18"/>
              <w:lang w:val="sl-SI"/>
            </w:rPr>
            <w:t xml:space="preserve">, web: </w:t>
          </w:r>
          <w:hyperlink r:id="rId1" w:history="1">
            <w:r w:rsidR="00E6312B" w:rsidRPr="00393AA9">
              <w:rPr>
                <w:rStyle w:val="Hyperlink"/>
                <w:rFonts w:ascii="Arial" w:hAnsi="Arial" w:cs="Arial"/>
                <w:b/>
                <w:sz w:val="18"/>
                <w:szCs w:val="18"/>
                <w:lang w:val="sl-SI"/>
              </w:rPr>
              <w:t>www.necaplus.rs</w:t>
            </w:r>
          </w:hyperlink>
        </w:p>
        <w:p w14:paraId="6957BE8E" w14:textId="7F6B44D6" w:rsidR="00E6312B" w:rsidRPr="005B1D7D" w:rsidRDefault="007A7D19" w:rsidP="005B1D7D">
          <w:pPr>
            <w:pStyle w:val="Footer"/>
            <w:tabs>
              <w:tab w:val="right" w:pos="8823"/>
            </w:tabs>
            <w:ind w:left="-108"/>
            <w:jc w:val="center"/>
            <w:rPr>
              <w:rFonts w:ascii="Arial" w:hAnsi="Arial" w:cs="Arial"/>
              <w:b/>
              <w:color w:val="000000"/>
              <w:sz w:val="18"/>
              <w:szCs w:val="18"/>
              <w:lang w:val="sl-SI"/>
            </w:rPr>
          </w:pPr>
          <w:r>
            <w:rPr>
              <w:rFonts w:ascii="Arial" w:hAnsi="Arial" w:cs="Arial"/>
              <w:b/>
              <w:noProof/>
              <w:sz w:val="18"/>
              <w:szCs w:val="18"/>
              <w:lang w:val="sl-SI"/>
            </w:rPr>
            <w:drawing>
              <wp:inline distT="0" distB="0" distL="0" distR="0" wp14:anchorId="3587485D" wp14:editId="2CBA3AB7">
                <wp:extent cx="1085850" cy="34290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96" w:type="dxa"/>
          <w:vAlign w:val="center"/>
        </w:tcPr>
        <w:p w14:paraId="6636324A" w14:textId="77777777" w:rsidR="00CB7DAF" w:rsidRPr="001079AB" w:rsidRDefault="00CB7DAF" w:rsidP="005B1D7D">
          <w:pPr>
            <w:rPr>
              <w:rFonts w:ascii="Arial" w:hAnsi="Arial" w:cs="Arial"/>
              <w:lang w:val="sr-Latn-CS"/>
            </w:rPr>
          </w:pPr>
        </w:p>
      </w:tc>
    </w:tr>
  </w:tbl>
  <w:p w14:paraId="12A9F49B" w14:textId="77777777" w:rsidR="00CB7DAF" w:rsidRPr="001079AB" w:rsidRDefault="00CB7DAF">
    <w:pPr>
      <w:rPr>
        <w:rFonts w:ascii="Arial" w:hAnsi="Arial" w:cs="Arial"/>
        <w:lang w:val="sr-Latn-C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3734E" w14:textId="77777777" w:rsidR="00632435" w:rsidRDefault="00632435">
      <w:r>
        <w:separator/>
      </w:r>
    </w:p>
  </w:footnote>
  <w:footnote w:type="continuationSeparator" w:id="0">
    <w:p w14:paraId="608430DC" w14:textId="77777777" w:rsidR="00632435" w:rsidRDefault="00632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4E2E1" w14:textId="01119DBB" w:rsidR="00CB7DAF" w:rsidRDefault="007A7D19">
    <w:pPr>
      <w:pStyle w:val="Header"/>
      <w:jc w:val="center"/>
    </w:pPr>
    <w:r>
      <w:rPr>
        <w:noProof/>
      </w:rPr>
      <w:drawing>
        <wp:inline distT="0" distB="0" distL="0" distR="0" wp14:anchorId="3D746659" wp14:editId="5BF27F7C">
          <wp:extent cx="4143375" cy="12954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3375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815E71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82546E"/>
    <w:multiLevelType w:val="hybridMultilevel"/>
    <w:tmpl w:val="FBD00E1E"/>
    <w:lvl w:ilvl="0" w:tplc="0986941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0320A29"/>
    <w:multiLevelType w:val="hybridMultilevel"/>
    <w:tmpl w:val="22D6D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31094"/>
    <w:multiLevelType w:val="hybridMultilevel"/>
    <w:tmpl w:val="E1700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A53E7"/>
    <w:multiLevelType w:val="hybridMultilevel"/>
    <w:tmpl w:val="1F64C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52F71"/>
    <w:multiLevelType w:val="hybridMultilevel"/>
    <w:tmpl w:val="65B094EA"/>
    <w:lvl w:ilvl="0" w:tplc="5F304A70">
      <w:numFmt w:val="bullet"/>
      <w:lvlText w:val="-"/>
      <w:lvlJc w:val="left"/>
      <w:pPr>
        <w:ind w:left="269" w:hanging="125"/>
      </w:pPr>
      <w:rPr>
        <w:rFonts w:ascii="Arial" w:eastAsia="Arial" w:hAnsi="Arial" w:cs="Arial" w:hint="default"/>
        <w:color w:val="0F0F0F"/>
        <w:w w:val="106"/>
        <w:sz w:val="21"/>
        <w:szCs w:val="21"/>
        <w:lang w:val="hr-HR" w:eastAsia="hr-HR" w:bidi="hr-HR"/>
      </w:rPr>
    </w:lvl>
    <w:lvl w:ilvl="1" w:tplc="3A7643EC">
      <w:numFmt w:val="bullet"/>
      <w:lvlText w:val="-"/>
      <w:lvlJc w:val="left"/>
      <w:pPr>
        <w:ind w:left="540" w:hanging="118"/>
      </w:pPr>
      <w:rPr>
        <w:rFonts w:ascii="Arial" w:eastAsia="Arial" w:hAnsi="Arial" w:cs="Arial" w:hint="default"/>
        <w:color w:val="0F0F0F"/>
        <w:w w:val="98"/>
        <w:sz w:val="21"/>
        <w:szCs w:val="21"/>
        <w:lang w:val="hr-HR" w:eastAsia="hr-HR" w:bidi="hr-HR"/>
      </w:rPr>
    </w:lvl>
    <w:lvl w:ilvl="2" w:tplc="13B09AF4">
      <w:numFmt w:val="bullet"/>
      <w:lvlText w:val="•"/>
      <w:lvlJc w:val="left"/>
      <w:pPr>
        <w:ind w:left="1648" w:hanging="118"/>
      </w:pPr>
      <w:rPr>
        <w:rFonts w:hint="default"/>
        <w:lang w:val="hr-HR" w:eastAsia="hr-HR" w:bidi="hr-HR"/>
      </w:rPr>
    </w:lvl>
    <w:lvl w:ilvl="3" w:tplc="0C02FDCA">
      <w:numFmt w:val="bullet"/>
      <w:lvlText w:val="•"/>
      <w:lvlJc w:val="left"/>
      <w:pPr>
        <w:ind w:left="2757" w:hanging="118"/>
      </w:pPr>
      <w:rPr>
        <w:rFonts w:hint="default"/>
        <w:lang w:val="hr-HR" w:eastAsia="hr-HR" w:bidi="hr-HR"/>
      </w:rPr>
    </w:lvl>
    <w:lvl w:ilvl="4" w:tplc="CE983B60">
      <w:numFmt w:val="bullet"/>
      <w:lvlText w:val="•"/>
      <w:lvlJc w:val="left"/>
      <w:pPr>
        <w:ind w:left="3866" w:hanging="118"/>
      </w:pPr>
      <w:rPr>
        <w:rFonts w:hint="default"/>
        <w:lang w:val="hr-HR" w:eastAsia="hr-HR" w:bidi="hr-HR"/>
      </w:rPr>
    </w:lvl>
    <w:lvl w:ilvl="5" w:tplc="3C0AC78A">
      <w:numFmt w:val="bullet"/>
      <w:lvlText w:val="•"/>
      <w:lvlJc w:val="left"/>
      <w:pPr>
        <w:ind w:left="4975" w:hanging="118"/>
      </w:pPr>
      <w:rPr>
        <w:rFonts w:hint="default"/>
        <w:lang w:val="hr-HR" w:eastAsia="hr-HR" w:bidi="hr-HR"/>
      </w:rPr>
    </w:lvl>
    <w:lvl w:ilvl="6" w:tplc="ACA48106">
      <w:numFmt w:val="bullet"/>
      <w:lvlText w:val="•"/>
      <w:lvlJc w:val="left"/>
      <w:pPr>
        <w:ind w:left="6084" w:hanging="118"/>
      </w:pPr>
      <w:rPr>
        <w:rFonts w:hint="default"/>
        <w:lang w:val="hr-HR" w:eastAsia="hr-HR" w:bidi="hr-HR"/>
      </w:rPr>
    </w:lvl>
    <w:lvl w:ilvl="7" w:tplc="4428238E">
      <w:numFmt w:val="bullet"/>
      <w:lvlText w:val="•"/>
      <w:lvlJc w:val="left"/>
      <w:pPr>
        <w:ind w:left="7193" w:hanging="118"/>
      </w:pPr>
      <w:rPr>
        <w:rFonts w:hint="default"/>
        <w:lang w:val="hr-HR" w:eastAsia="hr-HR" w:bidi="hr-HR"/>
      </w:rPr>
    </w:lvl>
    <w:lvl w:ilvl="8" w:tplc="58FE6B98">
      <w:numFmt w:val="bullet"/>
      <w:lvlText w:val="•"/>
      <w:lvlJc w:val="left"/>
      <w:pPr>
        <w:ind w:left="8302" w:hanging="118"/>
      </w:pPr>
      <w:rPr>
        <w:rFonts w:hint="default"/>
        <w:lang w:val="hr-HR" w:eastAsia="hr-HR" w:bidi="hr-HR"/>
      </w:rPr>
    </w:lvl>
  </w:abstractNum>
  <w:abstractNum w:abstractNumId="6" w15:restartNumberingAfterBreak="0">
    <w:nsid w:val="214F0D19"/>
    <w:multiLevelType w:val="hybridMultilevel"/>
    <w:tmpl w:val="DD2C8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20FD5"/>
    <w:multiLevelType w:val="hybridMultilevel"/>
    <w:tmpl w:val="92FE88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EE0F3E"/>
    <w:multiLevelType w:val="hybridMultilevel"/>
    <w:tmpl w:val="DCD8C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AC2C7B"/>
    <w:multiLevelType w:val="hybridMultilevel"/>
    <w:tmpl w:val="BC8CDFB4"/>
    <w:lvl w:ilvl="0" w:tplc="345044B2">
      <w:start w:val="1"/>
      <w:numFmt w:val="decimal"/>
      <w:lvlText w:val="%1."/>
      <w:lvlJc w:val="left"/>
      <w:pPr>
        <w:ind w:left="405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30E50CD5"/>
    <w:multiLevelType w:val="hybridMultilevel"/>
    <w:tmpl w:val="12EC40CA"/>
    <w:lvl w:ilvl="0" w:tplc="7714A0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72232E"/>
    <w:multiLevelType w:val="hybridMultilevel"/>
    <w:tmpl w:val="84C8534A"/>
    <w:lvl w:ilvl="0" w:tplc="1E76E322">
      <w:start w:val="1"/>
      <w:numFmt w:val="lowerRoman"/>
      <w:lvlText w:val="(%1)"/>
      <w:lvlJc w:val="left"/>
      <w:pPr>
        <w:tabs>
          <w:tab w:val="num" w:pos="900"/>
        </w:tabs>
        <w:ind w:left="900" w:hanging="72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BD7404"/>
    <w:multiLevelType w:val="hybridMultilevel"/>
    <w:tmpl w:val="DB7CC00E"/>
    <w:lvl w:ilvl="0" w:tplc="9F4CBA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75C54"/>
    <w:multiLevelType w:val="hybridMultilevel"/>
    <w:tmpl w:val="6F1AC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E1BB2"/>
    <w:multiLevelType w:val="hybridMultilevel"/>
    <w:tmpl w:val="83248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D5830"/>
    <w:multiLevelType w:val="hybridMultilevel"/>
    <w:tmpl w:val="C36C9BB0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698023B8"/>
    <w:multiLevelType w:val="hybridMultilevel"/>
    <w:tmpl w:val="9B14D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0"/>
  </w:num>
  <w:num w:numId="5">
    <w:abstractNumId w:val="2"/>
  </w:num>
  <w:num w:numId="6">
    <w:abstractNumId w:val="9"/>
  </w:num>
  <w:num w:numId="7">
    <w:abstractNumId w:val="1"/>
  </w:num>
  <w:num w:numId="8">
    <w:abstractNumId w:val="7"/>
  </w:num>
  <w:num w:numId="9">
    <w:abstractNumId w:val="16"/>
  </w:num>
  <w:num w:numId="10">
    <w:abstractNumId w:val="10"/>
  </w:num>
  <w:num w:numId="11">
    <w:abstractNumId w:val="8"/>
  </w:num>
  <w:num w:numId="12">
    <w:abstractNumId w:val="13"/>
  </w:num>
  <w:num w:numId="13">
    <w:abstractNumId w:val="3"/>
  </w:num>
  <w:num w:numId="14">
    <w:abstractNumId w:val="6"/>
  </w:num>
  <w:num w:numId="15">
    <w:abstractNumId w:val="4"/>
  </w:num>
  <w:num w:numId="16">
    <w:abstractNumId w:val="1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43E"/>
    <w:rsid w:val="000050AE"/>
    <w:rsid w:val="00005AAF"/>
    <w:rsid w:val="00034B49"/>
    <w:rsid w:val="00042BBC"/>
    <w:rsid w:val="00050D0B"/>
    <w:rsid w:val="0005113C"/>
    <w:rsid w:val="000519F2"/>
    <w:rsid w:val="00053210"/>
    <w:rsid w:val="00053A7E"/>
    <w:rsid w:val="00062859"/>
    <w:rsid w:val="000861D8"/>
    <w:rsid w:val="00094470"/>
    <w:rsid w:val="000960EC"/>
    <w:rsid w:val="000965A7"/>
    <w:rsid w:val="000A42D1"/>
    <w:rsid w:val="000C3C63"/>
    <w:rsid w:val="000C3FA1"/>
    <w:rsid w:val="000D07ED"/>
    <w:rsid w:val="000D0E04"/>
    <w:rsid w:val="000D2877"/>
    <w:rsid w:val="000E0A8D"/>
    <w:rsid w:val="000E73AF"/>
    <w:rsid w:val="000E7E36"/>
    <w:rsid w:val="001079AB"/>
    <w:rsid w:val="00116F63"/>
    <w:rsid w:val="00143CFD"/>
    <w:rsid w:val="0014637F"/>
    <w:rsid w:val="00147421"/>
    <w:rsid w:val="00147DD8"/>
    <w:rsid w:val="0015124B"/>
    <w:rsid w:val="00165350"/>
    <w:rsid w:val="00175F36"/>
    <w:rsid w:val="00182FED"/>
    <w:rsid w:val="00195BA5"/>
    <w:rsid w:val="001B166B"/>
    <w:rsid w:val="001C4290"/>
    <w:rsid w:val="001E120B"/>
    <w:rsid w:val="001E2652"/>
    <w:rsid w:val="001F7ABE"/>
    <w:rsid w:val="00205021"/>
    <w:rsid w:val="00221F46"/>
    <w:rsid w:val="002240F7"/>
    <w:rsid w:val="002268FF"/>
    <w:rsid w:val="0023772A"/>
    <w:rsid w:val="00241B04"/>
    <w:rsid w:val="00244370"/>
    <w:rsid w:val="002464C1"/>
    <w:rsid w:val="00291050"/>
    <w:rsid w:val="002B1626"/>
    <w:rsid w:val="002B1A6D"/>
    <w:rsid w:val="002B4D77"/>
    <w:rsid w:val="002C50A5"/>
    <w:rsid w:val="002D1159"/>
    <w:rsid w:val="002D4EE8"/>
    <w:rsid w:val="002E40A0"/>
    <w:rsid w:val="002F4B21"/>
    <w:rsid w:val="002F5006"/>
    <w:rsid w:val="00300D14"/>
    <w:rsid w:val="0030104D"/>
    <w:rsid w:val="00302106"/>
    <w:rsid w:val="00311B2C"/>
    <w:rsid w:val="00316CAC"/>
    <w:rsid w:val="0031705F"/>
    <w:rsid w:val="0032202C"/>
    <w:rsid w:val="0033632F"/>
    <w:rsid w:val="0033645E"/>
    <w:rsid w:val="003467F7"/>
    <w:rsid w:val="00353701"/>
    <w:rsid w:val="00365CA3"/>
    <w:rsid w:val="0038226D"/>
    <w:rsid w:val="00395259"/>
    <w:rsid w:val="003A047D"/>
    <w:rsid w:val="003B383E"/>
    <w:rsid w:val="003D3D07"/>
    <w:rsid w:val="003D6FB1"/>
    <w:rsid w:val="003E7B06"/>
    <w:rsid w:val="003F2470"/>
    <w:rsid w:val="003F6A51"/>
    <w:rsid w:val="004022CE"/>
    <w:rsid w:val="00413125"/>
    <w:rsid w:val="00414E0B"/>
    <w:rsid w:val="004177BB"/>
    <w:rsid w:val="0042070E"/>
    <w:rsid w:val="00422F2C"/>
    <w:rsid w:val="00434B64"/>
    <w:rsid w:val="00436EE7"/>
    <w:rsid w:val="00443CCD"/>
    <w:rsid w:val="00447461"/>
    <w:rsid w:val="004534BC"/>
    <w:rsid w:val="00461F92"/>
    <w:rsid w:val="00477F7B"/>
    <w:rsid w:val="00493F35"/>
    <w:rsid w:val="00496002"/>
    <w:rsid w:val="004C2082"/>
    <w:rsid w:val="004C2F57"/>
    <w:rsid w:val="004C32D3"/>
    <w:rsid w:val="004D1FA9"/>
    <w:rsid w:val="004D267B"/>
    <w:rsid w:val="004D7438"/>
    <w:rsid w:val="004E1E48"/>
    <w:rsid w:val="004E29F0"/>
    <w:rsid w:val="004F4AF7"/>
    <w:rsid w:val="00503207"/>
    <w:rsid w:val="00520411"/>
    <w:rsid w:val="00522C13"/>
    <w:rsid w:val="00524C17"/>
    <w:rsid w:val="00536F0C"/>
    <w:rsid w:val="00540B45"/>
    <w:rsid w:val="00546585"/>
    <w:rsid w:val="00551519"/>
    <w:rsid w:val="00551995"/>
    <w:rsid w:val="00564F53"/>
    <w:rsid w:val="00565519"/>
    <w:rsid w:val="00580528"/>
    <w:rsid w:val="0058305C"/>
    <w:rsid w:val="00585174"/>
    <w:rsid w:val="00586D74"/>
    <w:rsid w:val="005A4925"/>
    <w:rsid w:val="005B1D7D"/>
    <w:rsid w:val="005B6543"/>
    <w:rsid w:val="005C0707"/>
    <w:rsid w:val="005C4C72"/>
    <w:rsid w:val="005D7CAB"/>
    <w:rsid w:val="005F0AC2"/>
    <w:rsid w:val="005F443B"/>
    <w:rsid w:val="00601812"/>
    <w:rsid w:val="00610565"/>
    <w:rsid w:val="0061483F"/>
    <w:rsid w:val="00620B1C"/>
    <w:rsid w:val="00625D32"/>
    <w:rsid w:val="00632435"/>
    <w:rsid w:val="0064558B"/>
    <w:rsid w:val="006546E8"/>
    <w:rsid w:val="0066307F"/>
    <w:rsid w:val="0066472D"/>
    <w:rsid w:val="00664934"/>
    <w:rsid w:val="00682C2E"/>
    <w:rsid w:val="006835EB"/>
    <w:rsid w:val="006836B9"/>
    <w:rsid w:val="00684E3D"/>
    <w:rsid w:val="0069291A"/>
    <w:rsid w:val="006932C5"/>
    <w:rsid w:val="006B0C3B"/>
    <w:rsid w:val="006B2023"/>
    <w:rsid w:val="006B2CF4"/>
    <w:rsid w:val="006B4C19"/>
    <w:rsid w:val="006D0861"/>
    <w:rsid w:val="006D129D"/>
    <w:rsid w:val="006D700A"/>
    <w:rsid w:val="006E18FB"/>
    <w:rsid w:val="006E1AE8"/>
    <w:rsid w:val="006E4F5B"/>
    <w:rsid w:val="006F1D6C"/>
    <w:rsid w:val="006F1F52"/>
    <w:rsid w:val="00704CE0"/>
    <w:rsid w:val="00715D8D"/>
    <w:rsid w:val="0071790F"/>
    <w:rsid w:val="00734DE8"/>
    <w:rsid w:val="00753AAC"/>
    <w:rsid w:val="00760199"/>
    <w:rsid w:val="00767AC7"/>
    <w:rsid w:val="00770D9B"/>
    <w:rsid w:val="00781869"/>
    <w:rsid w:val="00781A74"/>
    <w:rsid w:val="0078581B"/>
    <w:rsid w:val="007874CE"/>
    <w:rsid w:val="00795CA2"/>
    <w:rsid w:val="007A0CE9"/>
    <w:rsid w:val="007A11D1"/>
    <w:rsid w:val="007A21BD"/>
    <w:rsid w:val="007A35C6"/>
    <w:rsid w:val="007A7D19"/>
    <w:rsid w:val="007B043E"/>
    <w:rsid w:val="007B58A6"/>
    <w:rsid w:val="007C06E0"/>
    <w:rsid w:val="007C5792"/>
    <w:rsid w:val="007C5E68"/>
    <w:rsid w:val="007D475C"/>
    <w:rsid w:val="007E1B4B"/>
    <w:rsid w:val="007E2F8F"/>
    <w:rsid w:val="007F468E"/>
    <w:rsid w:val="007F6A59"/>
    <w:rsid w:val="008078CB"/>
    <w:rsid w:val="00810AB0"/>
    <w:rsid w:val="008252AF"/>
    <w:rsid w:val="008271E1"/>
    <w:rsid w:val="00833362"/>
    <w:rsid w:val="00833881"/>
    <w:rsid w:val="0084262B"/>
    <w:rsid w:val="00846BD0"/>
    <w:rsid w:val="00853ADB"/>
    <w:rsid w:val="00856576"/>
    <w:rsid w:val="00862FB7"/>
    <w:rsid w:val="00863F34"/>
    <w:rsid w:val="008653CB"/>
    <w:rsid w:val="0086594A"/>
    <w:rsid w:val="00867EF5"/>
    <w:rsid w:val="008812F4"/>
    <w:rsid w:val="0088723B"/>
    <w:rsid w:val="00895717"/>
    <w:rsid w:val="008975B9"/>
    <w:rsid w:val="008A1629"/>
    <w:rsid w:val="008A6AB8"/>
    <w:rsid w:val="008B0A69"/>
    <w:rsid w:val="008B3157"/>
    <w:rsid w:val="008B322E"/>
    <w:rsid w:val="008B4B05"/>
    <w:rsid w:val="008C3C09"/>
    <w:rsid w:val="008D48F3"/>
    <w:rsid w:val="008E51C9"/>
    <w:rsid w:val="008F141E"/>
    <w:rsid w:val="008F5B66"/>
    <w:rsid w:val="009048F0"/>
    <w:rsid w:val="00915FE5"/>
    <w:rsid w:val="009202F4"/>
    <w:rsid w:val="00920DE5"/>
    <w:rsid w:val="00921AC0"/>
    <w:rsid w:val="00922C01"/>
    <w:rsid w:val="00924C07"/>
    <w:rsid w:val="00933417"/>
    <w:rsid w:val="00936DAC"/>
    <w:rsid w:val="00944D6E"/>
    <w:rsid w:val="0095162B"/>
    <w:rsid w:val="00953966"/>
    <w:rsid w:val="0096110E"/>
    <w:rsid w:val="00964A51"/>
    <w:rsid w:val="009663B7"/>
    <w:rsid w:val="00985944"/>
    <w:rsid w:val="009904B7"/>
    <w:rsid w:val="009A6AA1"/>
    <w:rsid w:val="009C5E7D"/>
    <w:rsid w:val="009D38B6"/>
    <w:rsid w:val="009D3FA7"/>
    <w:rsid w:val="009E26DA"/>
    <w:rsid w:val="009E4B2A"/>
    <w:rsid w:val="009F0B21"/>
    <w:rsid w:val="009F4D2D"/>
    <w:rsid w:val="00A00A29"/>
    <w:rsid w:val="00A132D7"/>
    <w:rsid w:val="00A14B44"/>
    <w:rsid w:val="00A14FB3"/>
    <w:rsid w:val="00A24CEE"/>
    <w:rsid w:val="00A2565D"/>
    <w:rsid w:val="00A265EE"/>
    <w:rsid w:val="00A2755B"/>
    <w:rsid w:val="00A30B72"/>
    <w:rsid w:val="00A32D3A"/>
    <w:rsid w:val="00A36A2E"/>
    <w:rsid w:val="00A43C68"/>
    <w:rsid w:val="00A45453"/>
    <w:rsid w:val="00A54FDF"/>
    <w:rsid w:val="00A7100D"/>
    <w:rsid w:val="00A71E48"/>
    <w:rsid w:val="00AE1938"/>
    <w:rsid w:val="00AF58C7"/>
    <w:rsid w:val="00B333AD"/>
    <w:rsid w:val="00B4061F"/>
    <w:rsid w:val="00B429EB"/>
    <w:rsid w:val="00B42C79"/>
    <w:rsid w:val="00B44E59"/>
    <w:rsid w:val="00B53BA1"/>
    <w:rsid w:val="00B6271C"/>
    <w:rsid w:val="00B836D4"/>
    <w:rsid w:val="00B92E93"/>
    <w:rsid w:val="00B966CF"/>
    <w:rsid w:val="00BA4417"/>
    <w:rsid w:val="00BA62F0"/>
    <w:rsid w:val="00BA7DCB"/>
    <w:rsid w:val="00BB2836"/>
    <w:rsid w:val="00BB3804"/>
    <w:rsid w:val="00BC04D7"/>
    <w:rsid w:val="00BC1FCC"/>
    <w:rsid w:val="00BD0EE4"/>
    <w:rsid w:val="00BD6CA5"/>
    <w:rsid w:val="00BF3CEA"/>
    <w:rsid w:val="00C10C52"/>
    <w:rsid w:val="00C13004"/>
    <w:rsid w:val="00C146BE"/>
    <w:rsid w:val="00C333A9"/>
    <w:rsid w:val="00C46520"/>
    <w:rsid w:val="00C54FA1"/>
    <w:rsid w:val="00C754E8"/>
    <w:rsid w:val="00C75F1C"/>
    <w:rsid w:val="00C819D3"/>
    <w:rsid w:val="00C96A33"/>
    <w:rsid w:val="00CA1EC5"/>
    <w:rsid w:val="00CA1EFC"/>
    <w:rsid w:val="00CA3437"/>
    <w:rsid w:val="00CB0CD4"/>
    <w:rsid w:val="00CB1693"/>
    <w:rsid w:val="00CB244E"/>
    <w:rsid w:val="00CB4010"/>
    <w:rsid w:val="00CB7DAF"/>
    <w:rsid w:val="00CD49B7"/>
    <w:rsid w:val="00CD5B65"/>
    <w:rsid w:val="00CE5C5B"/>
    <w:rsid w:val="00CE751C"/>
    <w:rsid w:val="00CF02DC"/>
    <w:rsid w:val="00CF05D0"/>
    <w:rsid w:val="00D00FB2"/>
    <w:rsid w:val="00D030B2"/>
    <w:rsid w:val="00D04CC4"/>
    <w:rsid w:val="00D13C88"/>
    <w:rsid w:val="00D14140"/>
    <w:rsid w:val="00D1489E"/>
    <w:rsid w:val="00D4592A"/>
    <w:rsid w:val="00D54511"/>
    <w:rsid w:val="00D62A2C"/>
    <w:rsid w:val="00D659EA"/>
    <w:rsid w:val="00D709F2"/>
    <w:rsid w:val="00D71171"/>
    <w:rsid w:val="00DA0357"/>
    <w:rsid w:val="00DA222E"/>
    <w:rsid w:val="00DB2FFC"/>
    <w:rsid w:val="00DD01B4"/>
    <w:rsid w:val="00DD2C6D"/>
    <w:rsid w:val="00DF5D33"/>
    <w:rsid w:val="00E01DCD"/>
    <w:rsid w:val="00E15879"/>
    <w:rsid w:val="00E221B0"/>
    <w:rsid w:val="00E263D6"/>
    <w:rsid w:val="00E310BE"/>
    <w:rsid w:val="00E31591"/>
    <w:rsid w:val="00E34D30"/>
    <w:rsid w:val="00E40D62"/>
    <w:rsid w:val="00E45BD5"/>
    <w:rsid w:val="00E50546"/>
    <w:rsid w:val="00E62AFA"/>
    <w:rsid w:val="00E6312B"/>
    <w:rsid w:val="00E73E4D"/>
    <w:rsid w:val="00E75B73"/>
    <w:rsid w:val="00E85060"/>
    <w:rsid w:val="00E85749"/>
    <w:rsid w:val="00EA380D"/>
    <w:rsid w:val="00EA6397"/>
    <w:rsid w:val="00EB0E90"/>
    <w:rsid w:val="00EB19DF"/>
    <w:rsid w:val="00EB5F34"/>
    <w:rsid w:val="00EB7251"/>
    <w:rsid w:val="00EC2919"/>
    <w:rsid w:val="00ED574B"/>
    <w:rsid w:val="00ED69F8"/>
    <w:rsid w:val="00ED7055"/>
    <w:rsid w:val="00EE0283"/>
    <w:rsid w:val="00EE72B0"/>
    <w:rsid w:val="00EF3209"/>
    <w:rsid w:val="00EF327F"/>
    <w:rsid w:val="00EF66B3"/>
    <w:rsid w:val="00F053E5"/>
    <w:rsid w:val="00F0733C"/>
    <w:rsid w:val="00F205E2"/>
    <w:rsid w:val="00F23377"/>
    <w:rsid w:val="00F27946"/>
    <w:rsid w:val="00F6299F"/>
    <w:rsid w:val="00F63EDB"/>
    <w:rsid w:val="00F83C89"/>
    <w:rsid w:val="00F8697C"/>
    <w:rsid w:val="00F87066"/>
    <w:rsid w:val="00FA4142"/>
    <w:rsid w:val="00FA50B0"/>
    <w:rsid w:val="00FB13DA"/>
    <w:rsid w:val="00FB1612"/>
    <w:rsid w:val="00FB19FF"/>
    <w:rsid w:val="00FB6E25"/>
    <w:rsid w:val="00FB70E1"/>
    <w:rsid w:val="00FC04D9"/>
    <w:rsid w:val="00FD7B9B"/>
    <w:rsid w:val="00FF3307"/>
    <w:rsid w:val="00FF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71A8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ind w:firstLine="720"/>
      <w:jc w:val="both"/>
      <w:outlineLvl w:val="0"/>
    </w:pPr>
    <w:rPr>
      <w:b/>
      <w:bCs/>
      <w:sz w:val="28"/>
      <w:lang w:val="sl-SI"/>
    </w:rPr>
  </w:style>
  <w:style w:type="paragraph" w:styleId="Heading2">
    <w:name w:val="heading 2"/>
    <w:basedOn w:val="Normal"/>
    <w:next w:val="Normal"/>
    <w:qFormat/>
    <w:rsid w:val="00DF5D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1CharCharCharCharCharChar">
    <w:name w:val="Char1 Char Char Char Char Char Char"/>
    <w:basedOn w:val="Normal"/>
    <w:rsid w:val="00DF5D33"/>
    <w:pPr>
      <w:spacing w:after="160" w:line="240" w:lineRule="exact"/>
      <w:jc w:val="both"/>
    </w:pPr>
    <w:rPr>
      <w:rFonts w:ascii="Arial" w:hAnsi="Arial"/>
      <w:lang w:val="sr-Latn-CS" w:eastAsia="sr-Latn-CS"/>
    </w:rPr>
  </w:style>
  <w:style w:type="paragraph" w:styleId="BodyText">
    <w:name w:val="Body Text"/>
    <w:basedOn w:val="Normal"/>
    <w:rsid w:val="00CB7DAF"/>
    <w:rPr>
      <w:rFonts w:ascii="Arial" w:hAnsi="Arial"/>
      <w:sz w:val="24"/>
      <w:u w:val="single"/>
      <w:lang w:val="hr-HR"/>
    </w:rPr>
  </w:style>
  <w:style w:type="paragraph" w:customStyle="1" w:styleId="Normalni">
    <w:name w:val="Normalni"/>
    <w:rsid w:val="00CB7DAF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 CYR" w:hAnsi="Times New Roman CYR"/>
      <w:sz w:val="24"/>
    </w:rPr>
  </w:style>
  <w:style w:type="character" w:styleId="Hyperlink">
    <w:name w:val="Hyperlink"/>
    <w:rsid w:val="0061483F"/>
    <w:rPr>
      <w:color w:val="0000FF"/>
      <w:u w:val="single"/>
    </w:rPr>
  </w:style>
  <w:style w:type="character" w:styleId="Emphasis">
    <w:name w:val="Emphasis"/>
    <w:qFormat/>
    <w:rsid w:val="00BF3CEA"/>
    <w:rPr>
      <w:i/>
      <w:iCs/>
    </w:rPr>
  </w:style>
  <w:style w:type="paragraph" w:styleId="ListParagraph">
    <w:name w:val="List Paragraph"/>
    <w:basedOn w:val="Normal"/>
    <w:uiPriority w:val="1"/>
    <w:qFormat/>
    <w:rsid w:val="00EB19DF"/>
    <w:pPr>
      <w:widowControl w:val="0"/>
      <w:autoSpaceDE w:val="0"/>
      <w:autoSpaceDN w:val="0"/>
      <w:spacing w:line="228" w:lineRule="exact"/>
      <w:ind w:left="540" w:hanging="118"/>
    </w:pPr>
    <w:rPr>
      <w:rFonts w:ascii="Arial" w:eastAsia="Arial" w:hAnsi="Arial" w:cs="Arial"/>
      <w:sz w:val="22"/>
      <w:szCs w:val="22"/>
      <w:lang w:val="hr-HR" w:eastAsia="hr-HR" w:bidi="hr-HR"/>
    </w:rPr>
  </w:style>
  <w:style w:type="paragraph" w:styleId="BalloonText">
    <w:name w:val="Balloon Text"/>
    <w:basedOn w:val="Normal"/>
    <w:link w:val="BalloonTextChar"/>
    <w:rsid w:val="00D545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54511"/>
    <w:rPr>
      <w:rFonts w:ascii="Segoe UI" w:hAnsi="Segoe UI" w:cs="Segoe UI"/>
      <w:sz w:val="18"/>
      <w:szCs w:val="18"/>
    </w:rPr>
  </w:style>
  <w:style w:type="character" w:styleId="UnresolvedMention">
    <w:name w:val="Unresolved Mention"/>
    <w:uiPriority w:val="99"/>
    <w:semiHidden/>
    <w:unhideWhenUsed/>
    <w:rsid w:val="00E631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6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1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4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6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necaplus.r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D93AD42-EAB2-48BE-9883-C6EFFE5D3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memorandum_neca_plus.dotx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Jhlkj;</vt:lpstr>
    </vt:vector>
  </TitlesOfParts>
  <Company>a</Company>
  <LinksUpToDate>false</LinksUpToDate>
  <CharactersWithSpaces>40</CharactersWithSpaces>
  <SharedDoc>false</SharedDoc>
  <HLinks>
    <vt:vector size="6" baseType="variant">
      <vt:variant>
        <vt:i4>8257593</vt:i4>
      </vt:variant>
      <vt:variant>
        <vt:i4>0</vt:i4>
      </vt:variant>
      <vt:variant>
        <vt:i4>0</vt:i4>
      </vt:variant>
      <vt:variant>
        <vt:i4>5</vt:i4>
      </vt:variant>
      <vt:variant>
        <vt:lpwstr>http://www.necaplus.rs/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Jhlkj;</dc:title>
  <dc:subject/>
  <dc:creator>luka.rajakovic</dc:creator>
  <cp:keywords/>
  <cp:lastModifiedBy>Dejan Ivanović</cp:lastModifiedBy>
  <cp:revision>2</cp:revision>
  <cp:lastPrinted>2020-06-23T07:15:00Z</cp:lastPrinted>
  <dcterms:created xsi:type="dcterms:W3CDTF">2022-02-07T17:04:00Z</dcterms:created>
  <dcterms:modified xsi:type="dcterms:W3CDTF">2022-02-07T17:04:00Z</dcterms:modified>
</cp:coreProperties>
</file>